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1C7308E1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286239">
        <w:t>10033400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62EF518C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286239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4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4"/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286239" w:rsidRPr="004D288B">
        <w:rPr>
          <w:rFonts w:cs="Arial"/>
          <w:b/>
          <w:bCs/>
          <w:szCs w:val="22"/>
        </w:rPr>
        <w:t>500.000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4BBF121B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286239" w:rsidRPr="004D288B">
        <w:rPr>
          <w:b/>
          <w:bCs/>
        </w:rPr>
        <w:t>5</w:t>
      </w:r>
      <w:r w:rsidRPr="004D288B">
        <w:rPr>
          <w:b/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28A389A0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4D288B" w:rsidRPr="004D288B">
        <w:t>50.000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0134762B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286239" w:rsidRPr="00286239">
        <w:rPr>
          <w:bCs w:val="0"/>
        </w:rPr>
        <w:t>6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286239" w:rsidRPr="00286239">
        <w:rPr>
          <w:bCs w:val="0"/>
        </w:rPr>
        <w:t>renewable energies and green hydrogen</w:t>
      </w:r>
    </w:p>
    <w:bookmarkEnd w:id="43"/>
    <w:p w14:paraId="200EC6B6" w14:textId="0C675799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286239">
        <w:rPr>
          <w:bCs w:val="0"/>
        </w:rPr>
        <w:t>2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in the region / in the country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286239" w:rsidRPr="00286239">
        <w:rPr>
          <w:bCs w:val="0"/>
        </w:rPr>
        <w:t xml:space="preserve">in Northern Africa 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A43FF" w14:textId="77777777" w:rsidR="004421F7" w:rsidRDefault="004421F7" w:rsidP="00A637D0">
      <w:r>
        <w:separator/>
      </w:r>
    </w:p>
  </w:endnote>
  <w:endnote w:type="continuationSeparator" w:id="0">
    <w:p w14:paraId="5DF73B6E" w14:textId="77777777" w:rsidR="004421F7" w:rsidRDefault="004421F7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A8BBC" w14:textId="77777777" w:rsidR="004421F7" w:rsidRDefault="004421F7" w:rsidP="00A637D0">
      <w:r>
        <w:separator/>
      </w:r>
    </w:p>
  </w:footnote>
  <w:footnote w:type="continuationSeparator" w:id="0">
    <w:p w14:paraId="2BA552E7" w14:textId="77777777" w:rsidR="004421F7" w:rsidRDefault="004421F7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r>
        <w:t xml:space="preserve">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17FE9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D6C7A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239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21F7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288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699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17FE9"/>
    <w:rsid w:val="000D3A05"/>
    <w:rsid w:val="000D6C7A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0E5C"/>
    <w:rsid w:val="00D77BBA"/>
    <w:rsid w:val="00D801B8"/>
    <w:rsid w:val="00D958B0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1742</Words>
  <Characters>10980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Schachtschneider, Juliane GIZ</cp:lastModifiedBy>
  <cp:revision>3</cp:revision>
  <cp:lastPrinted>2018-02-16T12:47:00Z</cp:lastPrinted>
  <dcterms:created xsi:type="dcterms:W3CDTF">2026-06-24T11:17:00Z</dcterms:created>
  <dcterms:modified xsi:type="dcterms:W3CDTF">2026-06-24T11:43:00Z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